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TXMN-BLM2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15240" b="15875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15240" b="15875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型号：TXMN-BLM2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1.5MHz～30MHz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55E763A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C7637F0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TXMN-BLM1  1.5MHz～3000MHz  2W功放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37702E45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 w:cs="Times New Roman"/>
          <w:color w:val="FF0000"/>
          <w:lang w:val="en-US" w:eastAsia="zh-CN"/>
        </w:rPr>
        <w:t>TXMN-BLM2  1.5MHz～30MHz    20W功放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0A1D6C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3、TXMN-BLM3  1.5MHz～3000MHz  20W功放 （选配）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4、TXMN-BLM4  1.5MHz～3000MHz  20W功放 （选配）</w:t>
      </w:r>
    </w:p>
    <w:p w14:paraId="09A40507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5、TXMN-BLM5  1.5MHz～6000MHz  20W功放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E8E05D"/>
    <w:multiLevelType w:val="singleLevel"/>
    <w:tmpl w:val="C6E8E05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4AA74E4"/>
    <w:rsid w:val="07011CC2"/>
    <w:rsid w:val="07644792"/>
    <w:rsid w:val="09284798"/>
    <w:rsid w:val="0C9C6A49"/>
    <w:rsid w:val="0F2B6FD9"/>
    <w:rsid w:val="12241424"/>
    <w:rsid w:val="123C1304"/>
    <w:rsid w:val="12A6008B"/>
    <w:rsid w:val="14805E6D"/>
    <w:rsid w:val="166051FE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77DCE1E"/>
    <w:rsid w:val="47D2333A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D10E2D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65C6B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936</Words>
  <Characters>1240</Characters>
  <Lines>0</Lines>
  <Paragraphs>0</Paragraphs>
  <TotalTime>0</TotalTime>
  <ScaleCrop>false</ScaleCrop>
  <LinksUpToDate>false</LinksUpToDate>
  <CharactersWithSpaces>1294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