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557CF">
      <w:pPr>
        <w:keepNext w:val="0"/>
        <w:keepLines w:val="0"/>
        <w:widowControl/>
        <w:suppressLineNumbers w:val="0"/>
        <w:jc w:val="left"/>
        <w:rPr>
          <w:sz w:val="21"/>
        </w:rPr>
      </w:pPr>
      <w:r>
        <w:rPr>
          <w:rFonts w:hint="eastAsia"/>
          <w:sz w:val="44"/>
          <w:szCs w:val="44"/>
          <w:lang w:val="en-US" w:eastAsia="zh-CN"/>
        </w:rPr>
        <w:t>鼎讯 高性能无线电综合测试仪 RM-1300</w:t>
      </w:r>
    </w:p>
    <w:p w14:paraId="27EAEAC6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37465</wp:posOffset>
                </wp:positionV>
                <wp:extent cx="2649855" cy="1860550"/>
                <wp:effectExtent l="4445" t="4445" r="12700" b="952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20135" y="1231265"/>
                          <a:ext cx="2649855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E035B">
                            <w:pPr>
                              <w:jc w:val="center"/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微软雅黑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871345" cy="1681480"/>
                                  <wp:effectExtent l="0" t="0" r="3175" b="10160"/>
                                  <wp:docPr id="1" name="图片 1" descr="4930A图片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4930A图片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1345" cy="1681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2.95pt;margin-top:2.95pt;height:146.5pt;width:208.65pt;z-index:251659264;mso-width-relative:page;mso-height-relative:page;" fillcolor="#FFFFFF [3201]" filled="t" stroked="t" coordsize="21600,21600" o:gfxdata="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CnAl9YAAAAJAQAADwAAAAAAAAABACAAAAAiAAAAZHJzL2Rvd25yZXYueG1sUEsBAhQAFAAA&#10;AAgAh07iQIKbVUxjAgAAxA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FBE035B">
                      <w:pPr>
                        <w:jc w:val="center"/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hint="eastAsia" w:eastAsia="微软雅黑"/>
                          <w:lang w:eastAsia="zh-CN"/>
                        </w:rPr>
                        <w:drawing>
                          <wp:inline distT="0" distB="0" distL="114300" distR="114300">
                            <wp:extent cx="1871345" cy="1681480"/>
                            <wp:effectExtent l="0" t="0" r="3175" b="10160"/>
                            <wp:docPr id="1" name="图片 1" descr="4930A图片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4930A图片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1345" cy="1681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C23645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名称：高性能无线电综合测试仪</w:t>
      </w:r>
    </w:p>
    <w:p w14:paraId="54149E4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型号：RM-1300</w:t>
      </w:r>
    </w:p>
    <w:p w14:paraId="446BE8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品牌：鼎讯</w:t>
      </w:r>
    </w:p>
    <w:p w14:paraId="4C180C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公司：成都鼎讯信通科技有限公司</w:t>
      </w:r>
    </w:p>
    <w:p w14:paraId="5F26B0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官网:www.dingxunacnn.com</w:t>
      </w:r>
    </w:p>
    <w:p w14:paraId="37EA01C2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一、产品概述</w:t>
      </w:r>
    </w:p>
    <w:p w14:paraId="66EB3338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RM-</w:t>
      </w:r>
      <w:r>
        <w:rPr>
          <w:rFonts w:hint="eastAsia"/>
          <w:lang w:val="en-IE" w:eastAsia="zh-CN"/>
        </w:rPr>
        <w:t>1300</w:t>
      </w:r>
      <w:r>
        <w:rPr>
          <w:rFonts w:hint="eastAsia"/>
          <w:lang w:val="en-US" w:eastAsia="zh-CN"/>
        </w:rPr>
        <w:t xml:space="preserve"> 无线电综合测试仪属于电子测量仪器中的通用测量仪器，主要用于无线 电台通信装备、散射通信装备的测试，短波、超短波等通信装备的保障。</w:t>
      </w:r>
    </w:p>
    <w:p w14:paraId="0767624F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RM-</w:t>
      </w:r>
      <w:r>
        <w:rPr>
          <w:rFonts w:hint="eastAsia"/>
          <w:lang w:val="en-IE" w:eastAsia="zh-CN"/>
        </w:rPr>
        <w:t>1300</w:t>
      </w:r>
      <w:r>
        <w:rPr>
          <w:rFonts w:hint="eastAsia"/>
          <w:lang w:val="en-US" w:eastAsia="zh-CN"/>
        </w:rPr>
        <w:t xml:space="preserve"> 无线电综合测试仪，频率范围为 0.1MHz～1300MHz，能对输出功率在 50 瓦以内的无线通信装备进行接收、发射测试，从时域和频域上进行测试分析</w:t>
      </w:r>
      <w:bookmarkStart w:id="0" w:name="_GoBack"/>
      <w:bookmarkEnd w:id="0"/>
      <w:r>
        <w:rPr>
          <w:rFonts w:hint="eastAsia"/>
          <w:lang w:val="en-US" w:eastAsia="zh-CN"/>
        </w:rPr>
        <w:t>，满足调频、调 幅、单边带调制等无线电设备的多种参数进行测试的需求。仪器内置射频合成源、射频频谱 分析仪、射频功率计、射频频率计、射频调制度仪、音频合成源、音频电压表、音频频率计、 信纳计、失真仪等十几种测试仪器功能，具有频段覆盖宽、综合性强、性价比高等特点。</w:t>
      </w:r>
    </w:p>
    <w:p w14:paraId="783A3018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/>
          <w:b/>
          <w:bCs/>
          <w:sz w:val="24"/>
          <w:szCs w:val="24"/>
          <w:lang w:val="en-US" w:eastAsia="zh-CN"/>
        </w:rPr>
        <w:t>产品特点</w:t>
      </w:r>
    </w:p>
    <w:p w14:paraId="0C0CCE0B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1、数控大屏</w:t>
      </w:r>
    </w:p>
    <w:p w14:paraId="0C65BA3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----1920×1080 像素高分辨率 TFT、高亮度大屏幕液晶显示器</w:t>
      </w:r>
    </w:p>
    <w:p w14:paraId="41795CB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2、简单上手</w:t>
      </w:r>
    </w:p>
    <w:p w14:paraId="0405230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----全中文显示加配简单的数字键盘，操作简单，易于上手</w:t>
      </w:r>
    </w:p>
    <w:p w14:paraId="4E36DBD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3、设计精美</w:t>
      </w:r>
    </w:p>
    <w:p w14:paraId="7709E87C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----便携式设计，配备提手，方便野外 工作和运输</w:t>
      </w:r>
    </w:p>
    <w:p w14:paraId="48D827A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4、定制化开发</w:t>
      </w:r>
    </w:p>
    <w:p w14:paraId="56495A4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----支持功能参数定制化</w:t>
      </w:r>
    </w:p>
    <w:p w14:paraId="4B2D39F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5、国产自主</w:t>
      </w:r>
    </w:p>
    <w:p w14:paraId="4496856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----自主国产</w:t>
      </w:r>
    </w:p>
    <w:p w14:paraId="0F00686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6、品质优良</w:t>
      </w:r>
    </w:p>
    <w:p w14:paraId="3FD3DA4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----多年的军工品质做支撑</w:t>
      </w:r>
    </w:p>
    <w:p w14:paraId="638B7A37">
      <w:pPr>
        <w:numPr>
          <w:ilvl w:val="0"/>
          <w:numId w:val="0"/>
        </w:numPr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设备</w:t>
      </w:r>
      <w:r>
        <w:rPr>
          <w:rFonts w:hint="eastAsia"/>
          <w:b/>
          <w:bCs/>
          <w:sz w:val="24"/>
          <w:szCs w:val="24"/>
          <w:lang w:val="en-US" w:eastAsia="zh-CN"/>
        </w:rPr>
        <w:t>参数</w:t>
      </w:r>
    </w:p>
    <w:p w14:paraId="510CB1C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性能特性</w:t>
      </w:r>
    </w:p>
    <w:p w14:paraId="3587758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——射频信号发生器</w:t>
      </w:r>
    </w:p>
    <w:p w14:paraId="5842517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——载波频率特性</w:t>
      </w:r>
    </w:p>
    <w:p w14:paraId="45A712C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频率范围及误差</w:t>
      </w:r>
    </w:p>
    <w:p w14:paraId="77AB5AA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频率范围：1MHz～1300MHz（可用到100kHz）</w:t>
      </w:r>
    </w:p>
    <w:p w14:paraId="613DBA0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频率准确度：≤±1Hz</w:t>
      </w:r>
    </w:p>
    <w:p w14:paraId="0B7E6D8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频率分辨率：1Hz</w:t>
      </w:r>
    </w:p>
    <w:p w14:paraId="3BE11AE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——载波幅度特性</w:t>
      </w:r>
    </w:p>
    <w:p w14:paraId="05930E9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输出幅度范围及误差</w:t>
      </w:r>
    </w:p>
    <w:p w14:paraId="7871E2C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幅度范围：射频输入输出口：-50dBm～-120dBm（可用到-130dBm）</w:t>
      </w:r>
    </w:p>
    <w:p w14:paraId="0DF0F47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驻波输入输出口：0dBm（可用到）～-75dBm</w:t>
      </w:r>
    </w:p>
    <w:p w14:paraId="54450C6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功率准确度：±1 .5dB（≥-100dBm）</w:t>
      </w:r>
    </w:p>
    <w:p w14:paraId="29FA47F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幅度分辨率：0.1dB</w:t>
      </w:r>
    </w:p>
    <w:p w14:paraId="589C89F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输出阻抗：50Ω（标称值）</w:t>
      </w:r>
    </w:p>
    <w:p w14:paraId="17A6348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——载波的相对谐波及非谐波含量</w:t>
      </w:r>
    </w:p>
    <w:p w14:paraId="6ECD60C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相对谐波含量：≤-30dBc（1MHz≤载波频率＜1300MHz）</w:t>
      </w:r>
    </w:p>
    <w:p w14:paraId="27CCB19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相对非谐波含量：≤-40dBc（&gt;1MHz，@+5dBm 输出偏离载波20kHz 以远，带内）</w:t>
      </w:r>
    </w:p>
    <w:p w14:paraId="04667E9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相位噪声：-95dBc/Hz@20kHz (≤1 .05GHz),-90dBc/Hz@20kHz (＞1 .05GHz)</w:t>
      </w:r>
    </w:p>
    <w:p w14:paraId="5DE0CCE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——内部幅度调制（AM 内部音频1、音频2）</w:t>
      </w:r>
    </w:p>
    <w:p w14:paraId="588B4B1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调制准确度：±（%5×设置值，1kHz调制率）</w:t>
      </w:r>
    </w:p>
    <w:p w14:paraId="33E163F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调幅度范围：0～100%</w:t>
      </w:r>
    </w:p>
    <w:p w14:paraId="1C84F52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调制频率范围：20Hz～20kHz</w:t>
      </w:r>
    </w:p>
    <w:p w14:paraId="0CEAFA4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 .1%</w:t>
      </w:r>
    </w:p>
    <w:p w14:paraId="5EE8554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——外部调幅调制</w:t>
      </w:r>
    </w:p>
    <w:p w14:paraId="57BB17C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外部音频调制输入：</w:t>
      </w:r>
    </w:p>
    <w:p w14:paraId="4CA423D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输入电平：50mVp～3Vp</w:t>
      </w:r>
    </w:p>
    <w:p w14:paraId="27C1C06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</w:t>
      </w:r>
    </w:p>
    <w:p w14:paraId="3402C6C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电平灵敏度：1%/35mVp（高阻状态）</w:t>
      </w:r>
    </w:p>
    <w:p w14:paraId="221B4CD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麦克风调制输入：</w:t>
      </w:r>
    </w:p>
    <w:p w14:paraId="474BE18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</w:t>
      </w:r>
    </w:p>
    <w:p w14:paraId="638D573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调幅度范围：0～80%</w:t>
      </w:r>
    </w:p>
    <w:p w14:paraId="50C53EE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——单边带调幅特性</w:t>
      </w:r>
    </w:p>
    <w:p w14:paraId="272B28E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——内部单边带调制（内部音频1、音频2）</w:t>
      </w:r>
    </w:p>
    <w:p w14:paraId="4FCC9EC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调制频率范围：800Hz～3kHz</w:t>
      </w:r>
    </w:p>
    <w:p w14:paraId="2E51A9E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调幅度范围：0～100%</w:t>
      </w:r>
    </w:p>
    <w:p w14:paraId="6E19F1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分辨率：0.1%</w:t>
      </w:r>
    </w:p>
    <w:p w14:paraId="31281D9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载波和边带抑制：≥20dBc</w:t>
      </w:r>
    </w:p>
    <w:p w14:paraId="5FEE1C7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——外部单边带调制</w:t>
      </w:r>
    </w:p>
    <w:p w14:paraId="4D8E78E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外部音频调制输入：</w:t>
      </w:r>
    </w:p>
    <w:p w14:paraId="454B4F9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输入电平：50mVp～3Vp</w:t>
      </w:r>
    </w:p>
    <w:p w14:paraId="2D6CBB5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</w:t>
      </w:r>
    </w:p>
    <w:p w14:paraId="63E70E3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——内部调频调制（FM）</w:t>
      </w:r>
    </w:p>
    <w:p w14:paraId="6C1CB7F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内部音频调制（内部音频1、音频2）</w:t>
      </w:r>
    </w:p>
    <w:p w14:paraId="41D95CF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频偏范围：0～150kHz</w:t>
      </w:r>
    </w:p>
    <w:p w14:paraId="78B2435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调制频率范围：20Hz～20kHz</w:t>
      </w:r>
    </w:p>
    <w:p w14:paraId="276CFE5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 .1kHz</w:t>
      </w:r>
    </w:p>
    <w:p w14:paraId="350BA56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调制准确度：≤±(设置值×5%）（频偏：0 .5kHz～50kHz，调制频率：5Hz～150kHz</w:t>
      </w:r>
    </w:p>
    <w:p w14:paraId="04781B5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）</w:t>
      </w:r>
    </w:p>
    <w:p w14:paraId="18B2644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调频失真：≤1%（调制频率：1kHz，频偏：＞2kHz，解调带宽：300Hz～3kHz）</w:t>
      </w:r>
    </w:p>
    <w:p w14:paraId="50F8A25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——外部频调制输入</w:t>
      </w:r>
    </w:p>
    <w:p w14:paraId="1E6AD38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可切换负载：150Ω，600Ω，1kΩ，高阻可选</w:t>
      </w:r>
    </w:p>
    <w:p w14:paraId="0BB769D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输入电平：50mVpp～3Vpp</w:t>
      </w:r>
    </w:p>
    <w:p w14:paraId="03B08CF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频率范围：20Hz～20kHz</w:t>
      </w:r>
    </w:p>
    <w:p w14:paraId="7BDD380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麦克风调制输入</w:t>
      </w:r>
    </w:p>
    <w:p w14:paraId="401F07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电平范围：3.5mVrms～280mVrms</w:t>
      </w:r>
    </w:p>
    <w:p w14:paraId="5BCB8B9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频率范围：300Hz～5kHz</w:t>
      </w:r>
    </w:p>
    <w:p w14:paraId="2537ABA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频偏范围：0～80kHz</w:t>
      </w:r>
    </w:p>
    <w:p w14:paraId="64C4E48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——音频信号发生器（适用于两个内部音频源）</w:t>
      </w:r>
    </w:p>
    <w:p w14:paraId="49F52E5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波形：正弦、方波、三角、锯齿</w:t>
      </w:r>
    </w:p>
    <w:p w14:paraId="2BC113E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信号类型：单音、双音</w:t>
      </w:r>
    </w:p>
    <w:p w14:paraId="28D49C0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——输出频率特性</w:t>
      </w:r>
    </w:p>
    <w:p w14:paraId="4A8D7B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输出频率范围及误差：</w:t>
      </w:r>
    </w:p>
    <w:p w14:paraId="635C664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频率范围：20Hz～20kHz（正弦），20Hz-4kHz（方波、三角、锯齿）</w:t>
      </w:r>
    </w:p>
    <w:p w14:paraId="1E50867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频率误差：≤±（0 .5ppm+1Hz）</w:t>
      </w:r>
    </w:p>
    <w:p w14:paraId="5F12133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输出频率分辨率：0.1Hz</w:t>
      </w:r>
    </w:p>
    <w:p w14:paraId="4625A2C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——输出幅度特性</w:t>
      </w:r>
    </w:p>
    <w:p w14:paraId="1BFA744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输出幅度范围及误差：</w:t>
      </w:r>
    </w:p>
    <w:p w14:paraId="40FBE17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幅度范围：1mVrms～7Vrms</w:t>
      </w:r>
    </w:p>
    <w:p w14:paraId="5A6804B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幅度误差：≤±（预调值的5%+1mVrms）（电压≥10mVrms）</w:t>
      </w:r>
    </w:p>
    <w:p w14:paraId="3C893C0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失真：≤1%（1kHz 频率，正弦波，BPF：300Hz～3kHz）</w:t>
      </w:r>
    </w:p>
    <w:p w14:paraId="27756C5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电平精度：±5%（10kΩ负载，≥10mVrms）</w:t>
      </w:r>
    </w:p>
    <w:p w14:paraId="1D0A60F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——射频信号分析</w:t>
      </w:r>
    </w:p>
    <w:p w14:paraId="3620D70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——射频频差测量</w:t>
      </w:r>
    </w:p>
    <w:p w14:paraId="5744D9E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频率输入范围及误差：</w:t>
      </w:r>
    </w:p>
    <w:p w14:paraId="2DCF16F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频率输入范围：100kHz～1300MHz</w:t>
      </w:r>
    </w:p>
    <w:p w14:paraId="0DC3CD2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频率误差测量范围：±500kHz</w:t>
      </w:r>
    </w:p>
    <w:p w14:paraId="45C802C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频率误差：≤±（0 .5ppm+1Hz）</w:t>
      </w:r>
    </w:p>
    <w:p w14:paraId="3F1DADC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频率分辨率：1Hz</w:t>
      </w:r>
    </w:p>
    <w:p w14:paraId="034DF7F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——射频功率测量</w:t>
      </w:r>
    </w:p>
    <w:p w14:paraId="480D625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测量频率范围：1MHz～1300MHz</w:t>
      </w:r>
    </w:p>
    <w:p w14:paraId="20A00EE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信号强度计（窄带功率，中频带内功率）分辨率及测量误差：</w:t>
      </w:r>
    </w:p>
    <w:p w14:paraId="09A73E8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测量准确度：≤±1 .5dB</w:t>
      </w:r>
    </w:p>
    <w:p w14:paraId="4271697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 .01dBm</w:t>
      </w:r>
    </w:p>
    <w:p w14:paraId="71BFF00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射频功率计（宽带功率，射频输入输出口）测量范围、分辨率及测量误差：</w:t>
      </w:r>
    </w:p>
    <w:p w14:paraId="344D25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测量范围：0 .1W～20W（连续）</w:t>
      </w:r>
    </w:p>
    <w:p w14:paraId="2C4C375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0.1W～30W（10s/min，最大可至200W需外接衰减器）</w:t>
      </w:r>
    </w:p>
    <w:p w14:paraId="6F5391B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测量误差：≤±1dB</w:t>
      </w:r>
    </w:p>
    <w:p w14:paraId="5403161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分辨率：0.1dBm 或0.01W</w:t>
      </w:r>
    </w:p>
    <w:p w14:paraId="66D7E31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——调制解调测量</w:t>
      </w:r>
    </w:p>
    <w:p w14:paraId="6D05E08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解调载波频率范围：1MHz～1300MHz</w:t>
      </w:r>
    </w:p>
    <w:p w14:paraId="1161D54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调幅度测量范围、测量误差、分辨率及解调频率范围</w:t>
      </w:r>
    </w:p>
    <w:p w14:paraId="5021661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测量范围：5%～100%</w:t>
      </w:r>
    </w:p>
    <w:p w14:paraId="1F6E893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解调频率范围：100Hz～10kHz</w:t>
      </w:r>
    </w:p>
    <w:p w14:paraId="0A1E48C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测量误差：≤±读数值的5%（解调频率为1kHz，调幅度30%～90%）</w:t>
      </w:r>
    </w:p>
    <w:p w14:paraId="0E374CF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≤±读数值的10%（解调频率范围：100Hz～10kHz）</w:t>
      </w:r>
    </w:p>
    <w:p w14:paraId="59E7930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分辨率：1%</w:t>
      </w:r>
    </w:p>
    <w:p w14:paraId="65C9135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显示模式：正峰值、负峰值、（正峰值+负峰值）/2</w:t>
      </w:r>
    </w:p>
    <w:p w14:paraId="74C6438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单边带调幅解调带宽及载波频率范围：</w:t>
      </w:r>
    </w:p>
    <w:p w14:paraId="6BD5B4E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载波频率范围：1MHz～1300MHz</w:t>
      </w:r>
    </w:p>
    <w:p w14:paraId="28CA018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解调带宽（3dB）：100Hz～10kHz</w:t>
      </w:r>
    </w:p>
    <w:p w14:paraId="0A3213A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频偏测量范围、测量误差、分辨率及解调频率范围：</w:t>
      </w:r>
    </w:p>
    <w:p w14:paraId="5280C89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测量范围：0.5kHz～100kHz</w:t>
      </w:r>
    </w:p>
    <w:p w14:paraId="1ED4EBE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解调频率范围：100Hz～10kHz</w:t>
      </w:r>
    </w:p>
    <w:p w14:paraId="486F1EB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测量误差：≤±读数值的5%（1kHz～10kHz 频偏，150Hz～1kHz 解调频率）</w:t>
      </w:r>
    </w:p>
    <w:p w14:paraId="453A210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≤±读数值的7%（0 .5kHz～100kHz 频偏，100Hz～10kHz 解调频率）</w:t>
      </w:r>
    </w:p>
    <w:p w14:paraId="645BE2C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分辨率：1Hz</w:t>
      </w:r>
    </w:p>
    <w:p w14:paraId="70481EC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显示模式：正峰值、负峰值、（正峰值+负峰值）/2</w:t>
      </w:r>
    </w:p>
    <w:p w14:paraId="4CD8A38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模拟亚音（CTCSS）及数字亚音（DCS）解码：</w:t>
      </w:r>
    </w:p>
    <w:p w14:paraId="5578CB6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显示模拟亚音频率</w:t>
      </w:r>
    </w:p>
    <w:p w14:paraId="2C2CC80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显示数字亚音码</w:t>
      </w:r>
    </w:p>
    <w:p w14:paraId="2D09F76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——驻波及电缆测试模式</w:t>
      </w:r>
    </w:p>
    <w:p w14:paraId="2A8D1A3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——天馈线参数</w:t>
      </w:r>
    </w:p>
    <w:p w14:paraId="3935E3F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频率范围：1MHz～1300MHz</w:t>
      </w:r>
    </w:p>
    <w:p w14:paraId="068BD9E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扫宽范围：10MHz～1299MHz</w:t>
      </w:r>
    </w:p>
    <w:p w14:paraId="449975D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起始频率范围：1MHz～1290MHz</w:t>
      </w:r>
    </w:p>
    <w:p w14:paraId="322C14D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终止频率范围：11MHz～1300MHz</w:t>
      </w:r>
    </w:p>
    <w:p w14:paraId="2C1E1B8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频率分辨率：0.1MHz</w:t>
      </w:r>
    </w:p>
    <w:p w14:paraId="28BCE19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测试光标数量：3</w:t>
      </w:r>
    </w:p>
    <w:p w14:paraId="054EB5C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——驻波比（SWR）测试</w:t>
      </w:r>
    </w:p>
    <w:p w14:paraId="048C224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测试范围：1 .00～20 .00</w:t>
      </w:r>
    </w:p>
    <w:p w14:paraId="3D57A8A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 .01</w:t>
      </w:r>
    </w:p>
    <w:p w14:paraId="66B6C65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测试误差：≤±(0 .2+读数值×10％)（校准后,＜300MHz)</w:t>
      </w:r>
    </w:p>
    <w:p w14:paraId="1E0765E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≤±(0 .3+读数值×20％)（校准后,≤900 MHz)≤±20%</w:t>
      </w:r>
    </w:p>
    <w:p w14:paraId="302E841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 .00~3 .00）</w:t>
      </w:r>
    </w:p>
    <w:p w14:paraId="60FAA9C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——回波损耗测试</w:t>
      </w:r>
    </w:p>
    <w:p w14:paraId="23F72AA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测试范围：0dB～-50dB</w:t>
      </w:r>
    </w:p>
    <w:p w14:paraId="7E525CE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分辨率：0.01 dB</w:t>
      </w:r>
    </w:p>
    <w:p w14:paraId="73E0D15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——反射系数测试</w:t>
      </w:r>
    </w:p>
    <w:p w14:paraId="272F765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测试范围：0～1</w:t>
      </w:r>
    </w:p>
    <w:p w14:paraId="49ED33B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分辨率：0.01</w:t>
      </w:r>
    </w:p>
    <w:p w14:paraId="7108B42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——线缆损耗测试</w:t>
      </w:r>
    </w:p>
    <w:p w14:paraId="428BAD1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测试范围：0dB～-50dB</w:t>
      </w:r>
    </w:p>
    <w:p w14:paraId="0DBE6D6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分辨率：0.01 dB</w:t>
      </w:r>
    </w:p>
    <w:p w14:paraId="62DFB6D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——故障定位（DTF）测试</w:t>
      </w:r>
    </w:p>
    <w:p w14:paraId="236C347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测试范围：10m～100m</w:t>
      </w:r>
    </w:p>
    <w:p w14:paraId="4DEA894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线缆类型：RG 系列线缆；SYV-50 系列线缆</w:t>
      </w:r>
    </w:p>
    <w:p w14:paraId="563847B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——频谱分析仪</w:t>
      </w:r>
    </w:p>
    <w:p w14:paraId="2A9DD8E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输入频率范围：1MHz～1300MHz</w:t>
      </w:r>
    </w:p>
    <w:p w14:paraId="3EBB55F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频率读出误差：≤±（0 .5ppm+0 .5%频宽+5%RBW）</w:t>
      </w:r>
    </w:p>
    <w:p w14:paraId="79B640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频带扫宽：0Hz～全扫宽</w:t>
      </w:r>
    </w:p>
    <w:p w14:paraId="2DA6C94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参考电平范围：射频输入输出口：-20dBm～+50dBm</w:t>
      </w:r>
    </w:p>
    <w:p w14:paraId="172DA9F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天线输入口：-50dBm～+10dBm</w:t>
      </w:r>
    </w:p>
    <w:p w14:paraId="63ADF16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带内功率误差：</w:t>
      </w:r>
    </w:p>
    <w:p w14:paraId="0C2414F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±1 .5dB(射频输入输出口输入信号＞-50dBm 时或天线输入口输入信号＞-110dBm 时)</w:t>
      </w:r>
    </w:p>
    <w:p w14:paraId="6CB57FF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显示平均噪声电平：≤-130dBm（典型值），10kHz 频宽</w:t>
      </w:r>
    </w:p>
    <w:p w14:paraId="7D3A86E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——音频分析</w:t>
      </w:r>
    </w:p>
    <w:p w14:paraId="0FF349F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——音频频率测量</w:t>
      </w:r>
    </w:p>
    <w:p w14:paraId="7B43E02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频率测量信号频率范围及误差：</w:t>
      </w:r>
    </w:p>
    <w:p w14:paraId="6E8A1D5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信号频率范围：</w:t>
      </w:r>
    </w:p>
    <w:p w14:paraId="4601C66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音频输入口：15Hz～20kHz</w:t>
      </w:r>
    </w:p>
    <w:p w14:paraId="081E52D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调频解调：15Hz～20kHz（选择恰当的中频带宽）</w:t>
      </w:r>
    </w:p>
    <w:p w14:paraId="025F9F9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调幅解调：100Hz～10kHz（选择恰当的中频带宽）</w:t>
      </w:r>
    </w:p>
    <w:p w14:paraId="4A16202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频率测量误差：≤±1Hz</w:t>
      </w:r>
    </w:p>
    <w:p w14:paraId="1379E21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频率测量信号输入电平范围</w:t>
      </w:r>
    </w:p>
    <w:p w14:paraId="654A247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音频输入口：50mVp～3Vp</w:t>
      </w:r>
    </w:p>
    <w:p w14:paraId="48034DA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数字电压表输入口：10mVrms～30Vrms</w:t>
      </w:r>
    </w:p>
    <w:p w14:paraId="5ED2EA9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频率分辨率：0.1Hz</w:t>
      </w:r>
    </w:p>
    <w:p w14:paraId="248B56E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——音频电压测量</w:t>
      </w:r>
    </w:p>
    <w:p w14:paraId="6401230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电压测量信号的频率范围：</w:t>
      </w:r>
    </w:p>
    <w:p w14:paraId="01BDBD5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音频输入口：15Hz～20kHz</w:t>
      </w:r>
    </w:p>
    <w:p w14:paraId="7D442D1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数字电压表输入口：DC～20kHz</w:t>
      </w:r>
    </w:p>
    <w:p w14:paraId="4F8E1C2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电压测量范围及误差：</w:t>
      </w:r>
    </w:p>
    <w:p w14:paraId="58FEA96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测量范围：音频输入口：50mVp～3Vp</w:t>
      </w:r>
    </w:p>
    <w:p w14:paraId="6D71476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数字电压表（DVM）输入口：1mVrms～30Vrms</w:t>
      </w:r>
    </w:p>
    <w:p w14:paraId="35ED689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测量误差：≤±（读数值的3%+1mVrms）</w:t>
      </w:r>
    </w:p>
    <w:p w14:paraId="0DFDBD3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输入阻抗：音频输入口：150Ω、600Ω、1kΩ、高阻可选</w:t>
      </w:r>
    </w:p>
    <w:p w14:paraId="0E2687F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数字电压表输入口：高阻</w:t>
      </w:r>
    </w:p>
    <w:p w14:paraId="2FB651A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——失真测量</w:t>
      </w:r>
    </w:p>
    <w:p w14:paraId="3F12CB5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信号电压范围：50mVrms～30Vrms</w:t>
      </w:r>
    </w:p>
    <w:p w14:paraId="2B6673B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测量频率：1kHz</w:t>
      </w:r>
    </w:p>
    <w:p w14:paraId="7C3275D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测量范围：0～100%</w:t>
      </w:r>
    </w:p>
    <w:p w14:paraId="0D9385B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测量误差：±（读数值的5%+0 .1%）(失真度：1%～20%)</w:t>
      </w:r>
    </w:p>
    <w:p w14:paraId="6B99A45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±（读数值的10%+1%）(失真度＜1%或失真度＞20%)</w:t>
      </w:r>
    </w:p>
    <w:p w14:paraId="01A50B0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分辨率：0.1%</w:t>
      </w:r>
    </w:p>
    <w:p w14:paraId="3FFA090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——信纳[SINAD]测量</w:t>
      </w:r>
    </w:p>
    <w:p w14:paraId="1CD623A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信号电压范围：50mVrms～30Vrms</w:t>
      </w:r>
    </w:p>
    <w:p w14:paraId="449F9EA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测量频率：1kHz</w:t>
      </w:r>
    </w:p>
    <w:p w14:paraId="3F810B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测量范围：0dB～60dB</w:t>
      </w:r>
    </w:p>
    <w:p w14:paraId="2839576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测量误差：≤±1dB(信纳比＞20dB，≤40dB，5kHz 低通)</w:t>
      </w:r>
    </w:p>
    <w:p w14:paraId="3C8F1D8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分辨率：0.1dB</w:t>
      </w:r>
    </w:p>
    <w:p w14:paraId="799F67B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——示波器</w:t>
      </w:r>
    </w:p>
    <w:p w14:paraId="1703A03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信号来源：音频输入口、解调音频信号</w:t>
      </w:r>
    </w:p>
    <w:p w14:paraId="169B144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输入频率范围：15Hz～20kHz</w:t>
      </w:r>
    </w:p>
    <w:p w14:paraId="56180F4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输入电压范围：0～30Vrms</w:t>
      </w:r>
    </w:p>
    <w:p w14:paraId="696947F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电压刻度：10mV/div～20V/div（以1、2、5 序列分档）</w:t>
      </w:r>
    </w:p>
    <w:p w14:paraId="4B1748F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电压测量误差：≤±满刻度×10％</w:t>
      </w:r>
    </w:p>
    <w:p w14:paraId="14E6703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时基刻度：0.1 ms/div～100ms/div（以1、2、5 序列分档）</w:t>
      </w:r>
    </w:p>
    <w:p w14:paraId="56CFE6C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时间测量精度：≤±满刻度×3％</w:t>
      </w:r>
    </w:p>
    <w:p w14:paraId="1DE1E56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触发类型：自动、标准、单次</w:t>
      </w:r>
    </w:p>
    <w:p w14:paraId="32E3A12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边沿触发：上升沿、下降沿</w:t>
      </w:r>
    </w:p>
    <w:p w14:paraId="071AD78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——通话功能</w:t>
      </w:r>
    </w:p>
    <w:p w14:paraId="1F0BEC8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产品具备和电台的直接语音通话功能。通过满足接口方式的适配天线，使用配套的通话</w:t>
      </w:r>
    </w:p>
    <w:p w14:paraId="0CAA815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器，设置相应的通话频率,调制方式，在一定的距离范围内，可直接和电台进行语音通话，</w:t>
      </w:r>
    </w:p>
    <w:p w14:paraId="1658BC5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直观感受。</w:t>
      </w:r>
    </w:p>
    <w:p w14:paraId="7AF7F25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通话模式中，当通话器接入测试仪上的3 .5mm 通话器接口后在按住通话器按钮时，</w:t>
      </w:r>
    </w:p>
    <w:p w14:paraId="1779C71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测试仪自动进入接收模式，将通话器内麦克风的信号进行调制输出。未按住通话器按钮时</w:t>
      </w:r>
    </w:p>
    <w:p w14:paraId="12A8012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测试仪自动进入发射模式，通话器内的扬声器将解调信号进行输出。</w:t>
      </w:r>
    </w:p>
    <w:p w14:paraId="1289D56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  战术特性</w:t>
      </w:r>
    </w:p>
    <w:p w14:paraId="2C984A9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——外形尺寸（宽×高×深）：321mm×226mm×70mm</w:t>
      </w:r>
    </w:p>
    <w:p w14:paraId="775A8C1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——重量：≤4 .0kg（含电池）</w:t>
      </w:r>
    </w:p>
    <w:p w14:paraId="1C00B6C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——电源</w:t>
      </w:r>
    </w:p>
    <w:p w14:paraId="4FEC379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直流供电：</w:t>
      </w:r>
    </w:p>
    <w:p w14:paraId="641E17F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电源适配器：交流输入：220VAC±10%，50Hz±5%</w:t>
      </w:r>
    </w:p>
    <w:p w14:paraId="4BEF5BC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直流输出：24VDC±10%，5A</w:t>
      </w:r>
    </w:p>
    <w:p w14:paraId="07CEECD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内置锂离子电池：工作时间：≥4h（电池充满电后）</w:t>
      </w:r>
    </w:p>
    <w:p w14:paraId="1E82E85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充电时间：≤6h</w:t>
      </w:r>
    </w:p>
    <w:p w14:paraId="1D763B9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消耗功率：≤30W</w:t>
      </w:r>
    </w:p>
    <w:p w14:paraId="3A1F74F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——环境适应性</w:t>
      </w:r>
    </w:p>
    <w:p w14:paraId="7F561A5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工作温度：-10℃～55℃</w:t>
      </w:r>
    </w:p>
    <w:p w14:paraId="169C665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贮存温度：-50℃～+70℃</w:t>
      </w:r>
    </w:p>
    <w:p w14:paraId="568F8856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五、产品配置</w:t>
      </w:r>
    </w:p>
    <w:p w14:paraId="747092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主机、便携包、电源适配器、合格证、保修卡、检测报告（产品发货为准）</w:t>
      </w:r>
    </w:p>
    <w:p w14:paraId="43466FC5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41EE238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七</w:t>
      </w: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核心应用行业</w:t>
      </w:r>
    </w:p>
    <w:p w14:paraId="55C41E0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部队、电力、石油、石化、航空、运营商、铁路、高速、能源……</w:t>
      </w:r>
    </w:p>
    <w:p w14:paraId="2E6AB88F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八</w:t>
      </w: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售后服务</w:t>
      </w:r>
    </w:p>
    <w:p w14:paraId="1EEABFE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default"/>
          <w:lang w:val="en-US" w:eastAsia="zh-CN"/>
        </w:rPr>
        <w:t xml:space="preserve">全国联保 / 7×24 小时响应 / </w:t>
      </w:r>
      <w:r>
        <w:rPr>
          <w:rFonts w:hint="eastAsia"/>
          <w:lang w:val="en-US" w:eastAsia="zh-CN"/>
        </w:rPr>
        <w:t>主机</w:t>
      </w:r>
      <w:r>
        <w:rPr>
          <w:rFonts w:hint="default"/>
          <w:lang w:val="en-US" w:eastAsia="zh-CN"/>
        </w:rPr>
        <w:t>质保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 xml:space="preserve"> 年（</w:t>
      </w:r>
      <w:r>
        <w:rPr>
          <w:rFonts w:hint="eastAsia"/>
          <w:lang w:val="en-US" w:eastAsia="zh-CN"/>
        </w:rPr>
        <w:t>配件</w:t>
      </w:r>
      <w:r>
        <w:rPr>
          <w:rFonts w:hint="default"/>
          <w:lang w:val="en-US" w:eastAsia="zh-CN"/>
        </w:rPr>
        <w:t>部件质保</w:t>
      </w:r>
      <w:r>
        <w:rPr>
          <w:rFonts w:hint="eastAsia"/>
          <w:lang w:val="en-US" w:eastAsia="zh-CN"/>
        </w:rPr>
        <w:t>半</w:t>
      </w:r>
      <w:r>
        <w:rPr>
          <w:rFonts w:hint="default"/>
          <w:lang w:val="en-US" w:eastAsia="zh-CN"/>
        </w:rPr>
        <w:t>年）​</w:t>
      </w:r>
    </w:p>
    <w:p w14:paraId="1335403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default"/>
          <w:lang w:val="en-US" w:eastAsia="zh-CN"/>
        </w:rPr>
        <w:t>报修渠道</w:t>
      </w:r>
      <w:r>
        <w:rPr>
          <w:rFonts w:hint="eastAsia"/>
          <w:lang w:val="en-US" w:eastAsia="zh-CN"/>
        </w:rPr>
        <w:t>：杨工 18108048914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CD170">
    <w:pPr>
      <w:pStyle w:val="11"/>
      <w:rPr>
        <w:rFonts w:hint="default"/>
        <w:sz w:val="24"/>
        <w:szCs w:val="24"/>
        <w:lang w:val="en-US" w:eastAsia="zh-CN"/>
      </w:rPr>
    </w:pPr>
    <w:r>
      <w:rPr>
        <w:rFonts w:hint="eastAsia"/>
        <w:lang w:val="en-US" w:eastAsia="zh-CN"/>
      </w:rPr>
      <w:t>官网：</w:t>
    </w:r>
    <w:r>
      <w:rPr>
        <w:rFonts w:hint="eastAsia"/>
        <w:sz w:val="24"/>
        <w:szCs w:val="24"/>
        <w:lang w:val="en-US" w:eastAsia="zh-CN"/>
      </w:rPr>
      <w:fldChar w:fldCharType="begin"/>
    </w:r>
    <w:r>
      <w:rPr>
        <w:rFonts w:hint="eastAsia"/>
        <w:sz w:val="24"/>
        <w:szCs w:val="24"/>
        <w:lang w:val="en-US" w:eastAsia="zh-CN"/>
      </w:rPr>
      <w:instrText xml:space="preserve"> HYPERLINK "http://www.dingxunacnn.com" </w:instrText>
    </w:r>
    <w:r>
      <w:rPr>
        <w:rFonts w:hint="eastAsia"/>
        <w:sz w:val="24"/>
        <w:szCs w:val="24"/>
        <w:lang w:val="en-US" w:eastAsia="zh-CN"/>
      </w:rPr>
      <w:fldChar w:fldCharType="separate"/>
    </w:r>
    <w:r>
      <w:rPr>
        <w:rStyle w:val="17"/>
        <w:rFonts w:hint="eastAsia"/>
        <w:sz w:val="24"/>
        <w:szCs w:val="24"/>
        <w:lang w:val="en-US" w:eastAsia="zh-CN"/>
      </w:rPr>
      <w:t>www.dingxunacnn.com</w:t>
    </w:r>
    <w:r>
      <w:rPr>
        <w:rFonts w:hint="eastAsia"/>
        <w:sz w:val="24"/>
        <w:szCs w:val="24"/>
        <w:lang w:val="en-US" w:eastAsia="zh-CN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DDE11">
    <w:pPr>
      <w:pStyle w:val="12"/>
      <w:rPr>
        <w:rFonts w:hint="default" w:eastAsia="微软雅黑"/>
        <w:lang w:val="en-US" w:eastAsia="zh-CN"/>
      </w:rPr>
    </w:pPr>
    <w:r>
      <w:drawing>
        <wp:inline distT="0" distB="0" distL="114300" distR="114300">
          <wp:extent cx="326390" cy="326390"/>
          <wp:effectExtent l="0" t="0" r="16510" b="16510"/>
          <wp:docPr id="3" name="图片 2" descr="91e164542513c935d312ed5de54dd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91e164542513c935d312ed5de54dde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390" cy="32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成都鼎讯信通科技有限公司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415CD2"/>
    <w:rsid w:val="015370F0"/>
    <w:rsid w:val="01C65BB4"/>
    <w:rsid w:val="01D257A3"/>
    <w:rsid w:val="01FB343E"/>
    <w:rsid w:val="07011CC2"/>
    <w:rsid w:val="07644792"/>
    <w:rsid w:val="09284798"/>
    <w:rsid w:val="0F2B6FD9"/>
    <w:rsid w:val="107D60A7"/>
    <w:rsid w:val="12241424"/>
    <w:rsid w:val="12A6008B"/>
    <w:rsid w:val="14805E6D"/>
    <w:rsid w:val="183C240D"/>
    <w:rsid w:val="1AA24D9F"/>
    <w:rsid w:val="1CAC58FC"/>
    <w:rsid w:val="1FAF745A"/>
    <w:rsid w:val="20672C08"/>
    <w:rsid w:val="252C29B5"/>
    <w:rsid w:val="28DA2E89"/>
    <w:rsid w:val="29DB01C2"/>
    <w:rsid w:val="2A4254F9"/>
    <w:rsid w:val="2B181FE1"/>
    <w:rsid w:val="2D1F32F4"/>
    <w:rsid w:val="2E133F5A"/>
    <w:rsid w:val="2EB42885"/>
    <w:rsid w:val="30B579BF"/>
    <w:rsid w:val="323B4D81"/>
    <w:rsid w:val="3470183A"/>
    <w:rsid w:val="34B70380"/>
    <w:rsid w:val="36446C4B"/>
    <w:rsid w:val="370C1079"/>
    <w:rsid w:val="3A0359F6"/>
    <w:rsid w:val="3AE174A3"/>
    <w:rsid w:val="3BC940B5"/>
    <w:rsid w:val="3D4F2F4A"/>
    <w:rsid w:val="3DDE05F5"/>
    <w:rsid w:val="3F512FA9"/>
    <w:rsid w:val="415B003E"/>
    <w:rsid w:val="416B032E"/>
    <w:rsid w:val="4210434B"/>
    <w:rsid w:val="427E05F2"/>
    <w:rsid w:val="43446334"/>
    <w:rsid w:val="434846C3"/>
    <w:rsid w:val="44A84E71"/>
    <w:rsid w:val="459308C3"/>
    <w:rsid w:val="477DCE1E"/>
    <w:rsid w:val="4D5C7634"/>
    <w:rsid w:val="4FB85987"/>
    <w:rsid w:val="51812A7B"/>
    <w:rsid w:val="52D43CC9"/>
    <w:rsid w:val="54566334"/>
    <w:rsid w:val="573E1E21"/>
    <w:rsid w:val="5A4968FF"/>
    <w:rsid w:val="5AC266B1"/>
    <w:rsid w:val="5B487E91"/>
    <w:rsid w:val="5B985858"/>
    <w:rsid w:val="5CF9550F"/>
    <w:rsid w:val="5DAA2609"/>
    <w:rsid w:val="5EFEBDE8"/>
    <w:rsid w:val="607320D3"/>
    <w:rsid w:val="61875360"/>
    <w:rsid w:val="63320977"/>
    <w:rsid w:val="63CF3776"/>
    <w:rsid w:val="64A16532"/>
    <w:rsid w:val="6692787F"/>
    <w:rsid w:val="686B6B23"/>
    <w:rsid w:val="68CA2609"/>
    <w:rsid w:val="68CC1AED"/>
    <w:rsid w:val="693271FF"/>
    <w:rsid w:val="69BB0F42"/>
    <w:rsid w:val="6A0C60DB"/>
    <w:rsid w:val="6A637494"/>
    <w:rsid w:val="6B2807B2"/>
    <w:rsid w:val="6B4D5506"/>
    <w:rsid w:val="6BCF62E6"/>
    <w:rsid w:val="6C00225C"/>
    <w:rsid w:val="6CD3A16D"/>
    <w:rsid w:val="6D535020"/>
    <w:rsid w:val="6E5F49A6"/>
    <w:rsid w:val="6EA878F9"/>
    <w:rsid w:val="6FFF37D2"/>
    <w:rsid w:val="700E4132"/>
    <w:rsid w:val="70DE2EF1"/>
    <w:rsid w:val="74C55591"/>
    <w:rsid w:val="78AF6BC4"/>
    <w:rsid w:val="799A287B"/>
    <w:rsid w:val="79EF706B"/>
    <w:rsid w:val="7C5F4108"/>
    <w:rsid w:val="7DCE0304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1009</Words>
  <Characters>1436</Characters>
  <Lines>0</Lines>
  <Paragraphs>0</Paragraphs>
  <TotalTime>13</TotalTime>
  <ScaleCrop>false</ScaleCrop>
  <LinksUpToDate>false</LinksUpToDate>
  <CharactersWithSpaces>1457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A</dc:creator>
  <cp:lastModifiedBy>shy yang</cp:lastModifiedBy>
  <dcterms:modified xsi:type="dcterms:W3CDTF">2026-10-12T06:38:41Z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eyJoZGlkIjoiZTEwMjdlNTdlYjg4NjkzNDZhYzk0OTY0MjAyOGIxMzciLCJ1c2VySWQiOiIzNTYxMTIzNjIifQ==</vt:lpwstr>
  </property>
  <property fmtid="{D5CDD505-2E9C-101B-9397-08002B2CF9AE}" pid="6" name="ICV">
    <vt:lpwstr>80FEC70A2C7740D6AA9EE6C2D0EFA103_12</vt:lpwstr>
  </property>
</Properties>
</file>